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5228D" w14:textId="2B4A3FA4" w:rsidR="00AE048E" w:rsidRDefault="00AE048E"/>
    <w:p w14:paraId="5A78512A" w14:textId="54CEA940" w:rsidR="00AE048E" w:rsidRDefault="00AE048E"/>
    <w:p w14:paraId="173FD2CC" w14:textId="068687B9" w:rsidR="00AE048E" w:rsidRDefault="00AE048E"/>
    <w:p w14:paraId="72116CBE" w14:textId="21859921" w:rsidR="00AE048E" w:rsidRDefault="00AE048E"/>
    <w:p w14:paraId="1D50543E" w14:textId="2DBC8C6A" w:rsidR="00AE048E" w:rsidRDefault="00AE048E"/>
    <w:p w14:paraId="356399B2" w14:textId="77777777" w:rsidR="00AE048E" w:rsidRDefault="00AE048E"/>
    <w:p w14:paraId="61B60B11" w14:textId="77777777" w:rsidR="00AE048E" w:rsidRDefault="00AE048E" w:rsidP="00AE048E">
      <w:pPr>
        <w:pStyle w:val="CorpoTestoUnipd"/>
      </w:pPr>
      <w:r>
        <w:t xml:space="preserve">Primo appello del Terzo periodo A.A. 2021-22 - Dipartimento </w:t>
      </w:r>
      <w:proofErr w:type="spellStart"/>
      <w:r>
        <w:t>DiSSGeA</w:t>
      </w:r>
      <w:proofErr w:type="spellEnd"/>
    </w:p>
    <w:p w14:paraId="0DEDC413" w14:textId="56B94099" w:rsidR="00AE048E" w:rsidRPr="00AE048E" w:rsidRDefault="00AE048E" w:rsidP="00AE048E">
      <w:pPr>
        <w:pStyle w:val="CorpoTestoUnipd"/>
        <w:rPr>
          <w:b/>
        </w:rPr>
      </w:pPr>
      <w:r>
        <w:t xml:space="preserve">Laurea Magistrale in </w:t>
      </w:r>
      <w:r w:rsidRPr="00AE048E">
        <w:rPr>
          <w:b/>
        </w:rPr>
        <w:t>TECNICHE, PATRIMONIO, TERRITORI DELL'INDUSTRIA - TECHNIQUES, PATRIMOINE, TERRITOIRES DE L'INDUSTRIE</w:t>
      </w:r>
    </w:p>
    <w:p w14:paraId="2B381413" w14:textId="0A2262CF" w:rsidR="00000000" w:rsidRDefault="00AE048E" w:rsidP="00AE048E">
      <w:pPr>
        <w:pStyle w:val="CorpoTestoUnipd"/>
      </w:pPr>
      <w:r>
        <w:t>1</w:t>
      </w:r>
      <w:r w:rsidR="00231715">
        <w:t>3</w:t>
      </w:r>
      <w:r>
        <w:t xml:space="preserve"> SETTEMBRE 2022</w:t>
      </w:r>
      <w:r w:rsidR="00231715">
        <w:t>3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"/>
        <w:gridCol w:w="735"/>
        <w:gridCol w:w="1747"/>
        <w:gridCol w:w="1413"/>
        <w:gridCol w:w="994"/>
        <w:gridCol w:w="924"/>
        <w:gridCol w:w="515"/>
        <w:gridCol w:w="1604"/>
        <w:gridCol w:w="923"/>
        <w:gridCol w:w="4358"/>
      </w:tblGrid>
      <w:tr w:rsidR="00AE048E" w:rsidRPr="00AE048E" w14:paraId="440126E6" w14:textId="77777777" w:rsidTr="00AE048E">
        <w:trPr>
          <w:trHeight w:val="585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DD897" w14:textId="77777777" w:rsidR="00AE048E" w:rsidRPr="00AE048E" w:rsidRDefault="00AE048E">
            <w:pPr>
              <w:rPr>
                <w:rFonts w:ascii="Arial" w:hAnsi="Arial" w:cs="Arial"/>
                <w:sz w:val="16"/>
                <w:szCs w:val="16"/>
                <w:lang w:eastAsia="it-IT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D519" w14:textId="77777777" w:rsidR="00AE048E" w:rsidRPr="00AE048E" w:rsidRDefault="00AE048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Codice CDS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FB6B" w14:textId="77777777" w:rsidR="00AE048E" w:rsidRPr="00AE048E" w:rsidRDefault="00AE048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CDS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338D3" w14:textId="77777777" w:rsidR="00AE048E" w:rsidRPr="00AE048E" w:rsidRDefault="00AE048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Cognome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7C15A" w14:textId="77777777" w:rsidR="00AE048E" w:rsidRPr="00AE048E" w:rsidRDefault="00AE048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19D91" w14:textId="77777777" w:rsidR="00AE048E" w:rsidRPr="00AE048E" w:rsidRDefault="00AE048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Matricola</w:t>
            </w:r>
          </w:p>
        </w:tc>
        <w:tc>
          <w:tcPr>
            <w:tcW w:w="11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6B7E4" w14:textId="77777777" w:rsidR="00AE048E" w:rsidRPr="00AE048E" w:rsidRDefault="00AE048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Relatore</w:t>
            </w:r>
          </w:p>
        </w:tc>
        <w:tc>
          <w:tcPr>
            <w:tcW w:w="1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9752E" w14:textId="77777777" w:rsidR="00AE048E" w:rsidRPr="00AE048E" w:rsidRDefault="00AE048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Titolo Tesi</w:t>
            </w:r>
          </w:p>
        </w:tc>
      </w:tr>
      <w:tr w:rsidR="00AE048E" w:rsidRPr="00AE048E" w14:paraId="5CB1E859" w14:textId="77777777" w:rsidTr="00D7145A">
        <w:trPr>
          <w:trHeight w:val="1200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E2070" w14:textId="77777777" w:rsidR="00AE048E" w:rsidRPr="00AE048E" w:rsidRDefault="00AE048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F758E" w14:textId="77777777" w:rsidR="00AE048E" w:rsidRPr="00AE048E" w:rsidRDefault="00AE048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color w:val="000000"/>
                <w:sz w:val="16"/>
                <w:szCs w:val="16"/>
              </w:rPr>
              <w:t>IA2383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D8EA4" w14:textId="77777777" w:rsidR="00AE048E" w:rsidRPr="00AE048E" w:rsidRDefault="00AE048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color w:val="000000"/>
                <w:sz w:val="16"/>
                <w:szCs w:val="16"/>
              </w:rPr>
              <w:t>TECNICHE, PATRIMONIO, TERRITORI DELL'INDUSTRIA - TECHNIQUES, PATRIMOINE, TERRITOIRES DE L'INDUSTRIE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6236A" w14:textId="12BD3890" w:rsidR="00AE048E" w:rsidRPr="00AE048E" w:rsidRDefault="0023171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KLITZKE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95A52" w14:textId="4ED58A07" w:rsidR="00AE048E" w:rsidRPr="00AE048E" w:rsidRDefault="0023171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JAYA MENNO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ADA34" w14:textId="7D4875AF" w:rsidR="00AE048E" w:rsidRPr="00AE048E" w:rsidRDefault="00E9352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>2063955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1AB46" w14:textId="5E9FE690" w:rsidR="00AE048E" w:rsidRPr="00AE048E" w:rsidRDefault="00E9352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Prof.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4609E" w14:textId="4972AD3E" w:rsidR="00AE048E" w:rsidRPr="00AE048E" w:rsidRDefault="00E9352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BERTILORENZI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B4C1D" w14:textId="63312570" w:rsidR="00AE048E" w:rsidRPr="00AE048E" w:rsidRDefault="00E9352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MARCO</w:t>
            </w:r>
          </w:p>
        </w:tc>
        <w:tc>
          <w:tcPr>
            <w:tcW w:w="1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3CFA7" w14:textId="398C7F0A" w:rsidR="00AE048E" w:rsidRPr="00AE048E" w:rsidRDefault="00E9352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 xml:space="preserve">La Mine de La </w:t>
            </w:r>
            <w:proofErr w:type="spellStart"/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>Mejicana</w:t>
            </w:r>
            <w:proofErr w:type="spellEnd"/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>Chilecito</w:t>
            </w:r>
            <w:proofErr w:type="spellEnd"/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 xml:space="preserve">, La Rioja, </w:t>
            </w:r>
            <w:proofErr w:type="gramStart"/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>Argentine :</w:t>
            </w:r>
            <w:proofErr w:type="gramEnd"/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>Constitution</w:t>
            </w:r>
            <w:proofErr w:type="spellEnd"/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 xml:space="preserve"> d’un </w:t>
            </w:r>
            <w:proofErr w:type="spellStart"/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>paysage</w:t>
            </w:r>
            <w:proofErr w:type="spellEnd"/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>minier</w:t>
            </w:r>
            <w:proofErr w:type="spellEnd"/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 xml:space="preserve"> et </w:t>
            </w:r>
            <w:proofErr w:type="spellStart"/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>enjeux</w:t>
            </w:r>
            <w:proofErr w:type="spellEnd"/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 xml:space="preserve"> de sa </w:t>
            </w:r>
            <w:proofErr w:type="spellStart"/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>préservation</w:t>
            </w:r>
            <w:proofErr w:type="spellEnd"/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>XVème</w:t>
            </w:r>
            <w:proofErr w:type="spellEnd"/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 xml:space="preserve"> - </w:t>
            </w:r>
            <w:proofErr w:type="spellStart"/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>XXIème</w:t>
            </w:r>
            <w:proofErr w:type="spellEnd"/>
            <w:r w:rsidRPr="00E93525">
              <w:rPr>
                <w:rFonts w:ascii="Arial" w:hAnsi="Arial" w:cs="Arial"/>
                <w:color w:val="000000"/>
                <w:sz w:val="16"/>
                <w:szCs w:val="16"/>
              </w:rPr>
              <w:t xml:space="preserve"> siècles)</w:t>
            </w:r>
          </w:p>
        </w:tc>
      </w:tr>
      <w:tr w:rsidR="00AE048E" w:rsidRPr="00AE048E" w14:paraId="761BBA47" w14:textId="77777777" w:rsidTr="00D7145A">
        <w:trPr>
          <w:trHeight w:val="1425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B7E64" w14:textId="77777777" w:rsidR="00AE048E" w:rsidRPr="00AE048E" w:rsidRDefault="00AE048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C96ED" w14:textId="77777777" w:rsidR="00AE048E" w:rsidRPr="00AE048E" w:rsidRDefault="00AE048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color w:val="000000"/>
                <w:sz w:val="16"/>
                <w:szCs w:val="16"/>
              </w:rPr>
              <w:t>IA2383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6B85A" w14:textId="77777777" w:rsidR="00AE048E" w:rsidRPr="00AE048E" w:rsidRDefault="00AE048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color w:val="000000"/>
                <w:sz w:val="16"/>
                <w:szCs w:val="16"/>
              </w:rPr>
              <w:t>TECNICHE, PATRIMONIO, TERRITORI DELL'INDUSTRIA - TECHNIQUES, PATRIMOINE, TERRITOIRES DE L'INDUSTRIE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AF549" w14:textId="284F5D16" w:rsidR="00AE048E" w:rsidRPr="00AE048E" w:rsidRDefault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PALLICER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0F23F" w14:textId="52320905" w:rsidR="00AE048E" w:rsidRPr="00AE048E" w:rsidRDefault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RODRIGO EZEQUIEL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A3720" w14:textId="492C95BD" w:rsidR="00AE048E" w:rsidRPr="00AE048E" w:rsidRDefault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2063950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1911B" w14:textId="187F8100" w:rsidR="00AE048E" w:rsidRPr="00AE048E" w:rsidRDefault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Prof. 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8816B" w14:textId="456F0DE0" w:rsidR="00AE048E" w:rsidRPr="00AE048E" w:rsidRDefault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FONTANA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999B8" w14:textId="0855E285" w:rsidR="00AE048E" w:rsidRPr="00AE048E" w:rsidRDefault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GIOVANNI LUIGI</w:t>
            </w:r>
          </w:p>
        </w:tc>
        <w:tc>
          <w:tcPr>
            <w:tcW w:w="1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B1C5B" w14:textId="5CA33DB5" w:rsidR="00AE048E" w:rsidRPr="00AE048E" w:rsidRDefault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L’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immigration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d’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outre-mer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et la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formation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des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cultures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du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travail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au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centre de </w:t>
            </w:r>
            <w:proofErr w:type="gram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la province</w:t>
            </w:r>
            <w:proofErr w:type="gram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de Buenos Aires (1870-1930)</w:t>
            </w:r>
          </w:p>
        </w:tc>
      </w:tr>
      <w:tr w:rsidR="00D7145A" w:rsidRPr="00AE048E" w14:paraId="6D49FCE2" w14:textId="77777777" w:rsidTr="00D7145A">
        <w:trPr>
          <w:trHeight w:val="1425"/>
        </w:trPr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6333A" w14:textId="77777777" w:rsidR="00D7145A" w:rsidRPr="00AE048E" w:rsidRDefault="00D7145A" w:rsidP="00D7145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7EE3E" w14:textId="77777777" w:rsidR="00D7145A" w:rsidRPr="00AE048E" w:rsidRDefault="00D7145A" w:rsidP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color w:val="000000"/>
                <w:sz w:val="16"/>
                <w:szCs w:val="16"/>
              </w:rPr>
              <w:t>IA2383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BA6E0" w14:textId="77777777" w:rsidR="00D7145A" w:rsidRPr="00AE048E" w:rsidRDefault="00D7145A" w:rsidP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color w:val="000000"/>
                <w:sz w:val="16"/>
                <w:szCs w:val="16"/>
              </w:rPr>
              <w:t>TECNICHE, PATRIMONIO, TERRITORI DELL'INDUSTRIA - TECHNIQUES, PATRIMOINE, TERRITOIRES DE L'INDUSTRIE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DBE03" w14:textId="6FB66785" w:rsidR="00D7145A" w:rsidRPr="00AE048E" w:rsidRDefault="00D7145A" w:rsidP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ARAUJO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F3C60" w14:textId="3BA514F6" w:rsidR="00D7145A" w:rsidRPr="00AE048E" w:rsidRDefault="00D7145A" w:rsidP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JUAN FACUNDO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C0D10" w14:textId="3FF4E471" w:rsidR="00D7145A" w:rsidRPr="00AE048E" w:rsidRDefault="00D7145A" w:rsidP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2063946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DDEA6" w14:textId="09BBE78B" w:rsidR="00D7145A" w:rsidRPr="00AE048E" w:rsidRDefault="00D7145A" w:rsidP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Prof.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37D38" w14:textId="13649708" w:rsidR="00D7145A" w:rsidRPr="00AE048E" w:rsidRDefault="00D7145A" w:rsidP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BERTILORENZI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78B03" w14:textId="1502D0D2" w:rsidR="00D7145A" w:rsidRPr="00AE048E" w:rsidRDefault="00D7145A" w:rsidP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MARCO</w:t>
            </w:r>
          </w:p>
        </w:tc>
        <w:tc>
          <w:tcPr>
            <w:tcW w:w="1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0069" w14:textId="77777777" w:rsidR="00D7145A" w:rsidRPr="00D7145A" w:rsidRDefault="00D7145A" w:rsidP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L'industrie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sur papier.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Défis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et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expériences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liés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au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développement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d´archives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gram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d´entreprise</w:t>
            </w:r>
            <w:proofErr w:type="gram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en Argentine. </w:t>
            </w:r>
          </w:p>
          <w:p w14:paraId="6F4CB85F" w14:textId="3F4C2CA2" w:rsidR="00D7145A" w:rsidRPr="00AE048E" w:rsidRDefault="00D7145A" w:rsidP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6022DF34" w14:textId="63001E81" w:rsidR="00AE048E" w:rsidRPr="00AE048E" w:rsidRDefault="00AE048E">
      <w:pPr>
        <w:rPr>
          <w:sz w:val="16"/>
          <w:szCs w:val="16"/>
        </w:rPr>
      </w:pPr>
    </w:p>
    <w:p w14:paraId="169F36A6" w14:textId="77777777" w:rsidR="00AE048E" w:rsidRPr="00AE048E" w:rsidRDefault="00AE048E">
      <w:pPr>
        <w:rPr>
          <w:sz w:val="16"/>
          <w:szCs w:val="16"/>
        </w:rPr>
      </w:pPr>
      <w:r w:rsidRPr="00AE048E">
        <w:rPr>
          <w:sz w:val="16"/>
          <w:szCs w:val="16"/>
        </w:rPr>
        <w:br w:type="page"/>
      </w:r>
    </w:p>
    <w:p w14:paraId="5C4876BD" w14:textId="77777777" w:rsidR="00AE048E" w:rsidRPr="00AE048E" w:rsidRDefault="00AE048E">
      <w:pPr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"/>
        <w:gridCol w:w="746"/>
        <w:gridCol w:w="2020"/>
        <w:gridCol w:w="1239"/>
        <w:gridCol w:w="850"/>
        <w:gridCol w:w="1137"/>
        <w:gridCol w:w="624"/>
        <w:gridCol w:w="1358"/>
        <w:gridCol w:w="852"/>
        <w:gridCol w:w="4374"/>
      </w:tblGrid>
      <w:tr w:rsidR="00AE048E" w:rsidRPr="00AE048E" w14:paraId="05689F67" w14:textId="77777777" w:rsidTr="00AE048E">
        <w:trPr>
          <w:trHeight w:val="508"/>
        </w:trPr>
        <w:tc>
          <w:tcPr>
            <w:tcW w:w="90" w:type="pct"/>
            <w:shd w:val="clear" w:color="auto" w:fill="auto"/>
            <w:noWrap/>
            <w:vAlign w:val="center"/>
          </w:tcPr>
          <w:p w14:paraId="39192D77" w14:textId="77777777" w:rsidR="00AE048E" w:rsidRPr="00AE048E" w:rsidRDefault="00AE048E" w:rsidP="00AE048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7" w:type="pct"/>
            <w:shd w:val="clear" w:color="auto" w:fill="auto"/>
            <w:noWrap/>
            <w:vAlign w:val="center"/>
          </w:tcPr>
          <w:p w14:paraId="3CF75560" w14:textId="77777777" w:rsidR="00AE048E" w:rsidRPr="00AE048E" w:rsidRDefault="00AE048E" w:rsidP="00AE048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Codice</w:t>
            </w:r>
          </w:p>
          <w:p w14:paraId="15F20AD8" w14:textId="62FDC83A" w:rsidR="00AE048E" w:rsidRPr="00AE048E" w:rsidRDefault="00AE048E" w:rsidP="00AE048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CDS</w:t>
            </w:r>
          </w:p>
        </w:tc>
        <w:tc>
          <w:tcPr>
            <w:tcW w:w="751" w:type="pct"/>
            <w:shd w:val="clear" w:color="auto" w:fill="auto"/>
            <w:vAlign w:val="center"/>
          </w:tcPr>
          <w:p w14:paraId="0196C76E" w14:textId="50F7C000" w:rsidR="00AE048E" w:rsidRPr="00AE048E" w:rsidRDefault="00AE048E" w:rsidP="00AE048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CDS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106D7AF7" w14:textId="4B8D9A23" w:rsidR="00AE048E" w:rsidRPr="00AE048E" w:rsidRDefault="00AE048E" w:rsidP="00AE048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Cognome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53130B74" w14:textId="125F1E43" w:rsidR="00AE048E" w:rsidRPr="00AE048E" w:rsidRDefault="00AE048E" w:rsidP="00AE048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14:paraId="1CAB4F8D" w14:textId="6618B93E" w:rsidR="00AE048E" w:rsidRPr="00AE048E" w:rsidRDefault="00AE048E" w:rsidP="00AE048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Matricola</w:t>
            </w:r>
          </w:p>
        </w:tc>
        <w:tc>
          <w:tcPr>
            <w:tcW w:w="1054" w:type="pct"/>
            <w:gridSpan w:val="3"/>
            <w:shd w:val="clear" w:color="auto" w:fill="auto"/>
            <w:noWrap/>
            <w:vAlign w:val="center"/>
          </w:tcPr>
          <w:p w14:paraId="1EAB454B" w14:textId="5D87759C" w:rsidR="00AE048E" w:rsidRPr="00AE048E" w:rsidRDefault="00AE048E" w:rsidP="00AE048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Relatore</w:t>
            </w:r>
          </w:p>
        </w:tc>
        <w:tc>
          <w:tcPr>
            <w:tcW w:w="1627" w:type="pct"/>
            <w:shd w:val="clear" w:color="auto" w:fill="auto"/>
            <w:vAlign w:val="center"/>
          </w:tcPr>
          <w:p w14:paraId="2B8E192D" w14:textId="30B7C5B4" w:rsidR="00AE048E" w:rsidRPr="00AE048E" w:rsidRDefault="00AE048E" w:rsidP="00AE048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Titolo Tesi</w:t>
            </w:r>
          </w:p>
        </w:tc>
      </w:tr>
      <w:tr w:rsidR="00AE048E" w:rsidRPr="00AE048E" w14:paraId="7B4D1F33" w14:textId="77777777" w:rsidTr="00D7145A">
        <w:trPr>
          <w:trHeight w:val="1425"/>
        </w:trPr>
        <w:tc>
          <w:tcPr>
            <w:tcW w:w="90" w:type="pct"/>
            <w:shd w:val="clear" w:color="auto" w:fill="auto"/>
            <w:noWrap/>
            <w:vAlign w:val="center"/>
            <w:hideMark/>
          </w:tcPr>
          <w:p w14:paraId="4A776B5A" w14:textId="77777777" w:rsidR="00AE048E" w:rsidRPr="00AE048E" w:rsidRDefault="00AE048E" w:rsidP="00AE048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14:paraId="625E4245" w14:textId="77777777" w:rsidR="00AE048E" w:rsidRPr="00AE048E" w:rsidRDefault="00AE048E" w:rsidP="00AE048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color w:val="000000"/>
                <w:sz w:val="16"/>
                <w:szCs w:val="16"/>
              </w:rPr>
              <w:t>IA2383</w:t>
            </w:r>
          </w:p>
        </w:tc>
        <w:tc>
          <w:tcPr>
            <w:tcW w:w="751" w:type="pct"/>
            <w:shd w:val="clear" w:color="auto" w:fill="auto"/>
            <w:vAlign w:val="center"/>
            <w:hideMark/>
          </w:tcPr>
          <w:p w14:paraId="55214474" w14:textId="77777777" w:rsidR="00AE048E" w:rsidRPr="00AE048E" w:rsidRDefault="00AE048E" w:rsidP="00AE048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color w:val="000000"/>
                <w:sz w:val="16"/>
                <w:szCs w:val="16"/>
              </w:rPr>
              <w:t>TECNICHE, PATRIMONIO, TERRITORI DELL'INDUSTRIA - TECHNIQUES, PATRIMOINE, TERRITOIRES DE L'INDUSTRIE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784C0BDA" w14:textId="69E3E334" w:rsidR="00AE048E" w:rsidRPr="00AE048E" w:rsidRDefault="00D7145A" w:rsidP="00AE048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GOURAR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186F91C0" w14:textId="324E7764" w:rsidR="00AE048E" w:rsidRPr="00AE048E" w:rsidRDefault="00D7145A" w:rsidP="00AE048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MAISSA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14:paraId="0B37276E" w14:textId="5DDB11AE" w:rsidR="00AE048E" w:rsidRPr="00AE048E" w:rsidRDefault="00D7145A" w:rsidP="00AE048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2063945</w:t>
            </w:r>
          </w:p>
        </w:tc>
        <w:tc>
          <w:tcPr>
            <w:tcW w:w="232" w:type="pct"/>
            <w:shd w:val="clear" w:color="auto" w:fill="auto"/>
            <w:noWrap/>
            <w:vAlign w:val="center"/>
          </w:tcPr>
          <w:p w14:paraId="5DF04EAC" w14:textId="6F8338FC" w:rsidR="00AE048E" w:rsidRPr="00AE048E" w:rsidRDefault="00D7145A" w:rsidP="00AE048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Prof.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670700A9" w14:textId="6D513DE3" w:rsidR="00AE048E" w:rsidRPr="00AE048E" w:rsidRDefault="00D7145A" w:rsidP="00AE048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GIAMPIERETTI</w:t>
            </w:r>
          </w:p>
        </w:tc>
        <w:tc>
          <w:tcPr>
            <w:tcW w:w="317" w:type="pct"/>
            <w:shd w:val="clear" w:color="auto" w:fill="auto"/>
            <w:vAlign w:val="center"/>
          </w:tcPr>
          <w:p w14:paraId="12B14DFB" w14:textId="3DF4CAB7" w:rsidR="00AE048E" w:rsidRPr="00AE048E" w:rsidRDefault="00D7145A" w:rsidP="00AE048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MARCO</w:t>
            </w:r>
          </w:p>
        </w:tc>
        <w:tc>
          <w:tcPr>
            <w:tcW w:w="1627" w:type="pct"/>
            <w:shd w:val="clear" w:color="auto" w:fill="auto"/>
            <w:vAlign w:val="center"/>
          </w:tcPr>
          <w:p w14:paraId="37094FF4" w14:textId="5826C21C" w:rsidR="00AE048E" w:rsidRPr="00AE048E" w:rsidRDefault="00D7145A" w:rsidP="00AE048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La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Médina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de Sfax,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témoignage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d'un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patrimoine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culturel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et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artisanal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tunisien</w:t>
            </w:r>
            <w:proofErr w:type="spellEnd"/>
          </w:p>
        </w:tc>
      </w:tr>
      <w:tr w:rsidR="00D7145A" w:rsidRPr="00AE048E" w14:paraId="3CE33945" w14:textId="77777777" w:rsidTr="00D7145A">
        <w:trPr>
          <w:trHeight w:val="1425"/>
        </w:trPr>
        <w:tc>
          <w:tcPr>
            <w:tcW w:w="90" w:type="pct"/>
            <w:shd w:val="clear" w:color="auto" w:fill="auto"/>
            <w:noWrap/>
            <w:vAlign w:val="center"/>
            <w:hideMark/>
          </w:tcPr>
          <w:p w14:paraId="58B2E661" w14:textId="77777777" w:rsidR="00D7145A" w:rsidRPr="00AE048E" w:rsidRDefault="00D7145A" w:rsidP="00D7145A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14:paraId="623D0502" w14:textId="77777777" w:rsidR="00D7145A" w:rsidRPr="00AE048E" w:rsidRDefault="00D7145A" w:rsidP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color w:val="000000"/>
                <w:sz w:val="16"/>
                <w:szCs w:val="16"/>
              </w:rPr>
              <w:t>IA2383</w:t>
            </w:r>
          </w:p>
        </w:tc>
        <w:tc>
          <w:tcPr>
            <w:tcW w:w="751" w:type="pct"/>
            <w:shd w:val="clear" w:color="auto" w:fill="auto"/>
            <w:vAlign w:val="center"/>
            <w:hideMark/>
          </w:tcPr>
          <w:p w14:paraId="59F5FB89" w14:textId="77777777" w:rsidR="00D7145A" w:rsidRPr="00AE048E" w:rsidRDefault="00D7145A" w:rsidP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E048E">
              <w:rPr>
                <w:rFonts w:ascii="Arial" w:hAnsi="Arial" w:cs="Arial"/>
                <w:color w:val="000000"/>
                <w:sz w:val="16"/>
                <w:szCs w:val="16"/>
              </w:rPr>
              <w:t>TECNICHE, PATRIMONIO, TERRITORI DELL'INDUSTRIA - TECHNIQUES, PATRIMOINE, TERRITOIRES DE L'INDUSTRIE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4CBFA07E" w14:textId="06CC9266" w:rsidR="00D7145A" w:rsidRPr="00AE048E" w:rsidRDefault="00D7145A" w:rsidP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MOKADEM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6E7CE6ED" w14:textId="0FE3CA1B" w:rsidR="00D7145A" w:rsidRPr="00AE048E" w:rsidRDefault="00D7145A" w:rsidP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AMANI</w:t>
            </w:r>
          </w:p>
        </w:tc>
        <w:tc>
          <w:tcPr>
            <w:tcW w:w="423" w:type="pct"/>
            <w:shd w:val="clear" w:color="auto" w:fill="auto"/>
            <w:noWrap/>
            <w:vAlign w:val="center"/>
          </w:tcPr>
          <w:p w14:paraId="48B3F42E" w14:textId="444F2B46" w:rsidR="00D7145A" w:rsidRPr="00AE048E" w:rsidRDefault="00D7145A" w:rsidP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2063947</w:t>
            </w:r>
          </w:p>
        </w:tc>
        <w:tc>
          <w:tcPr>
            <w:tcW w:w="232" w:type="pct"/>
            <w:shd w:val="clear" w:color="auto" w:fill="auto"/>
            <w:noWrap/>
            <w:vAlign w:val="center"/>
          </w:tcPr>
          <w:p w14:paraId="3AAB59B6" w14:textId="25FAC28E" w:rsidR="00D7145A" w:rsidRPr="00AE048E" w:rsidRDefault="00D7145A" w:rsidP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Prof.</w:t>
            </w:r>
          </w:p>
        </w:tc>
        <w:tc>
          <w:tcPr>
            <w:tcW w:w="505" w:type="pct"/>
            <w:shd w:val="clear" w:color="auto" w:fill="auto"/>
            <w:noWrap/>
            <w:vAlign w:val="center"/>
          </w:tcPr>
          <w:p w14:paraId="5A9D5C27" w14:textId="11D8764F" w:rsidR="00D7145A" w:rsidRPr="00AE048E" w:rsidRDefault="00D7145A" w:rsidP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BERTILORENZI</w:t>
            </w:r>
          </w:p>
        </w:tc>
        <w:tc>
          <w:tcPr>
            <w:tcW w:w="317" w:type="pct"/>
            <w:shd w:val="clear" w:color="auto" w:fill="auto"/>
            <w:vAlign w:val="center"/>
          </w:tcPr>
          <w:p w14:paraId="61E5377B" w14:textId="383F6182" w:rsidR="00D7145A" w:rsidRPr="00AE048E" w:rsidRDefault="00D7145A" w:rsidP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MARCO</w:t>
            </w:r>
          </w:p>
        </w:tc>
        <w:tc>
          <w:tcPr>
            <w:tcW w:w="1627" w:type="pct"/>
            <w:shd w:val="clear" w:color="auto" w:fill="auto"/>
            <w:vAlign w:val="center"/>
          </w:tcPr>
          <w:p w14:paraId="2FEFC117" w14:textId="77777777" w:rsidR="00D7145A" w:rsidRPr="00D7145A" w:rsidRDefault="00D7145A" w:rsidP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Art,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Luxe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et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Patrimoine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. Une histoire de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l’industrie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du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luxe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et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ses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acteurs</w:t>
            </w:r>
            <w:proofErr w:type="spellEnd"/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 xml:space="preserve"> en France de</w:t>
            </w:r>
          </w:p>
          <w:p w14:paraId="318E586E" w14:textId="1BCF5A23" w:rsidR="00D7145A" w:rsidRPr="00AE048E" w:rsidRDefault="00D7145A" w:rsidP="00D7145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7145A">
              <w:rPr>
                <w:rFonts w:ascii="Arial" w:hAnsi="Arial" w:cs="Arial"/>
                <w:color w:val="000000"/>
                <w:sz w:val="16"/>
                <w:szCs w:val="16"/>
              </w:rPr>
              <w:t>1950 à nos jours.</w:t>
            </w:r>
          </w:p>
        </w:tc>
      </w:tr>
    </w:tbl>
    <w:p w14:paraId="6A6B6DD9" w14:textId="4AA24ACF" w:rsidR="00AE048E" w:rsidRDefault="00AE048E">
      <w:pPr>
        <w:rPr>
          <w:sz w:val="16"/>
          <w:szCs w:val="16"/>
        </w:rPr>
      </w:pPr>
    </w:p>
    <w:p w14:paraId="62EF052E" w14:textId="53EE5DD6" w:rsidR="00AE048E" w:rsidRPr="00D7145A" w:rsidRDefault="00AE048E" w:rsidP="00D7145A">
      <w:pPr>
        <w:rPr>
          <w:sz w:val="16"/>
          <w:szCs w:val="16"/>
        </w:rPr>
      </w:pPr>
    </w:p>
    <w:sectPr w:rsidR="00AE048E" w:rsidRPr="00D7145A" w:rsidSect="00AE048E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11900" w:orient="landscape"/>
      <w:pgMar w:top="1134" w:right="1969" w:bottom="1128" w:left="1418" w:header="907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A2EA7" w14:textId="77777777" w:rsidR="001A6F21" w:rsidRDefault="001A6F21">
      <w:r>
        <w:separator/>
      </w:r>
    </w:p>
  </w:endnote>
  <w:endnote w:type="continuationSeparator" w:id="0">
    <w:p w14:paraId="17C871B3" w14:textId="77777777" w:rsidR="001A6F21" w:rsidRDefault="001A6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CB20D" w14:textId="77777777" w:rsidR="00000000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E37A76A" w14:textId="77777777" w:rsidR="00000000" w:rsidRDefault="00000000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EC62B" w14:textId="5AD00148" w:rsidR="00000000" w:rsidRDefault="00AE048E" w:rsidP="00BB21D0">
    <w:pPr>
      <w:pStyle w:val="Pidipagina"/>
      <w:ind w:right="360"/>
    </w:pPr>
    <w:r w:rsidRPr="0007605E">
      <w:rPr>
        <w:rFonts w:ascii="Arial" w:hAnsi="Arial" w:cs="Arial"/>
        <w:iCs/>
        <w:noProof/>
        <w:color w:val="A50021"/>
        <w:sz w:val="12"/>
        <w:szCs w:val="12"/>
        <w:lang w:eastAsia="it-IT"/>
      </w:rPr>
      <w:drawing>
        <wp:anchor distT="0" distB="0" distL="114300" distR="114300" simplePos="0" relativeHeight="251662336" behindDoc="0" locked="0" layoutInCell="1" allowOverlap="1" wp14:anchorId="78CDFF32" wp14:editId="29B4132C">
          <wp:simplePos x="0" y="0"/>
          <wp:positionH relativeFrom="margin">
            <wp:posOffset>581025</wp:posOffset>
          </wp:positionH>
          <wp:positionV relativeFrom="paragraph">
            <wp:posOffset>-57150</wp:posOffset>
          </wp:positionV>
          <wp:extent cx="7688226" cy="817245"/>
          <wp:effectExtent l="0" t="0" r="8255" b="1905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88226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8D9F4" w14:textId="560DA3B4" w:rsidR="004D17F0" w:rsidRPr="00F312FC" w:rsidRDefault="0007605E" w:rsidP="003F6FEC">
    <w:pPr>
      <w:tabs>
        <w:tab w:val="left" w:pos="3740"/>
        <w:tab w:val="left" w:pos="7590"/>
      </w:tabs>
      <w:rPr>
        <w:rFonts w:ascii="Arial" w:hAnsi="Arial" w:cs="Arial"/>
        <w:iCs/>
        <w:color w:val="A50021"/>
        <w:sz w:val="14"/>
        <w:szCs w:val="12"/>
        <w:lang w:val="pt-PT"/>
      </w:rPr>
    </w:pPr>
    <w:r w:rsidRPr="0007605E">
      <w:rPr>
        <w:rFonts w:ascii="Arial" w:hAnsi="Arial" w:cs="Arial"/>
        <w:iCs/>
        <w:noProof/>
        <w:color w:val="A50021"/>
        <w:sz w:val="12"/>
        <w:szCs w:val="12"/>
        <w:lang w:eastAsia="it-IT"/>
      </w:rPr>
      <w:drawing>
        <wp:anchor distT="0" distB="0" distL="114300" distR="114300" simplePos="0" relativeHeight="251658240" behindDoc="0" locked="0" layoutInCell="1" allowOverlap="1" wp14:anchorId="3767F140" wp14:editId="407ECB0A">
          <wp:simplePos x="0" y="0"/>
          <wp:positionH relativeFrom="margin">
            <wp:posOffset>669925</wp:posOffset>
          </wp:positionH>
          <wp:positionV relativeFrom="paragraph">
            <wp:posOffset>-103505</wp:posOffset>
          </wp:positionV>
          <wp:extent cx="7688226" cy="817245"/>
          <wp:effectExtent l="0" t="0" r="8255" b="190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88226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DD2F8" w14:textId="77777777" w:rsidR="001A6F21" w:rsidRDefault="001A6F21">
      <w:r>
        <w:separator/>
      </w:r>
    </w:p>
  </w:footnote>
  <w:footnote w:type="continuationSeparator" w:id="0">
    <w:p w14:paraId="0C5FCB17" w14:textId="77777777" w:rsidR="001A6F21" w:rsidRDefault="001A6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51BA4" w14:textId="2BFFE007" w:rsidR="0007605E" w:rsidRDefault="0007605E" w:rsidP="0007605E">
    <w:pPr>
      <w:rPr>
        <w:rFonts w:ascii="Arial" w:eastAsia="MS Mincho" w:hAnsi="Arial" w:cs="Arial"/>
        <w:bCs/>
        <w:color w:val="A50021"/>
        <w:sz w:val="18"/>
        <w:szCs w:val="18"/>
      </w:rPr>
    </w:pPr>
  </w:p>
  <w:tbl>
    <w:tblPr>
      <w:tblStyle w:val="Grigliatabella"/>
      <w:tblW w:w="0" w:type="auto"/>
      <w:tblBorders>
        <w:insideH w:val="none" w:sz="0" w:space="0" w:color="auto"/>
      </w:tblBorders>
      <w:tblLook w:val="04A0" w:firstRow="1" w:lastRow="0" w:firstColumn="1" w:lastColumn="0" w:noHBand="0" w:noVBand="1"/>
    </w:tblPr>
    <w:tblGrid>
      <w:gridCol w:w="6091"/>
      <w:gridCol w:w="337"/>
      <w:gridCol w:w="3209"/>
    </w:tblGrid>
    <w:tr w:rsidR="0007605E" w14:paraId="4F9773BC" w14:textId="77777777" w:rsidTr="0007605E">
      <w:tc>
        <w:tcPr>
          <w:tcW w:w="6091" w:type="dxa"/>
          <w:vAlign w:val="center"/>
        </w:tcPr>
        <w:p w14:paraId="5A2CD7E8" w14:textId="77777777" w:rsidR="0007605E" w:rsidRDefault="0007605E" w:rsidP="0007605E">
          <w:pPr>
            <w:jc w:val="right"/>
            <w:rPr>
              <w:rFonts w:ascii="Arial" w:eastAsia="MS Mincho" w:hAnsi="Arial" w:cs="Arial"/>
              <w:bCs/>
              <w:color w:val="A50021"/>
              <w:sz w:val="16"/>
              <w:szCs w:val="18"/>
            </w:rPr>
          </w:pPr>
          <w:r w:rsidRPr="0007605E">
            <w:rPr>
              <w:rFonts w:ascii="Arial" w:eastAsia="MS Mincho" w:hAnsi="Arial" w:cs="Arial"/>
              <w:bCs/>
              <w:color w:val="A50021"/>
              <w:sz w:val="16"/>
              <w:szCs w:val="18"/>
            </w:rPr>
            <w:t>DIPARTIMENTO DI</w:t>
          </w:r>
          <w:r>
            <w:rPr>
              <w:rFonts w:ascii="Arial" w:eastAsia="MS Mincho" w:hAnsi="Arial" w:cs="Arial"/>
              <w:bCs/>
              <w:color w:val="A50021"/>
              <w:sz w:val="16"/>
              <w:szCs w:val="18"/>
            </w:rPr>
            <w:t xml:space="preserve"> SCIENZE STORICHE</w:t>
          </w:r>
        </w:p>
        <w:p w14:paraId="19C8B424" w14:textId="0563B993" w:rsidR="0007605E" w:rsidRPr="0007605E" w:rsidRDefault="0007605E" w:rsidP="0007605E">
          <w:pPr>
            <w:jc w:val="right"/>
            <w:rPr>
              <w:rFonts w:ascii="Arial" w:eastAsia="MS Mincho" w:hAnsi="Arial" w:cs="Arial"/>
              <w:bCs/>
              <w:color w:val="A50021"/>
              <w:sz w:val="16"/>
              <w:szCs w:val="18"/>
            </w:rPr>
          </w:pPr>
          <w:r w:rsidRPr="0007605E">
            <w:rPr>
              <w:rFonts w:ascii="Arial" w:eastAsia="MS Mincho" w:hAnsi="Arial" w:cs="Arial"/>
              <w:bCs/>
              <w:color w:val="A50021"/>
              <w:sz w:val="16"/>
              <w:szCs w:val="18"/>
            </w:rPr>
            <w:t xml:space="preserve">GEOGRAFICHE E DELL’ANTICHITA’ – </w:t>
          </w:r>
          <w:proofErr w:type="spellStart"/>
          <w:r w:rsidRPr="0007605E">
            <w:rPr>
              <w:rFonts w:ascii="Arial" w:eastAsia="MS Mincho" w:hAnsi="Arial" w:cs="Arial"/>
              <w:bCs/>
              <w:color w:val="A50021"/>
              <w:sz w:val="16"/>
              <w:szCs w:val="18"/>
            </w:rPr>
            <w:t>DiSSGeA</w:t>
          </w:r>
          <w:proofErr w:type="spellEnd"/>
        </w:p>
      </w:tc>
      <w:tc>
        <w:tcPr>
          <w:tcW w:w="328" w:type="dxa"/>
          <w:vAlign w:val="center"/>
        </w:tcPr>
        <w:p w14:paraId="43B38C24" w14:textId="4EFC05EF" w:rsidR="0007605E" w:rsidRPr="0007605E" w:rsidRDefault="0007605E" w:rsidP="0007605E">
          <w:pPr>
            <w:jc w:val="center"/>
            <w:rPr>
              <w:rFonts w:ascii="Arial" w:eastAsia="MS Mincho" w:hAnsi="Arial" w:cs="Arial"/>
              <w:bCs/>
              <w:color w:val="A50021"/>
              <w:sz w:val="16"/>
              <w:szCs w:val="18"/>
            </w:rPr>
          </w:pPr>
          <w:r>
            <w:rPr>
              <w:rFonts w:ascii="Arial" w:eastAsia="MS Mincho" w:hAnsi="Arial" w:cs="Arial"/>
              <w:bCs/>
              <w:color w:val="A50021"/>
              <w:sz w:val="16"/>
              <w:szCs w:val="18"/>
            </w:rPr>
            <w:sym w:font="Symbol" w:char="F0A8"/>
          </w:r>
        </w:p>
      </w:tc>
      <w:tc>
        <w:tcPr>
          <w:tcW w:w="3209" w:type="dxa"/>
          <w:vAlign w:val="center"/>
        </w:tcPr>
        <w:p w14:paraId="5A1415DC" w14:textId="3622672A" w:rsidR="0007605E" w:rsidRPr="0007605E" w:rsidRDefault="0007605E" w:rsidP="0007605E">
          <w:pPr>
            <w:jc w:val="center"/>
            <w:rPr>
              <w:rFonts w:ascii="Arial" w:eastAsia="MS Mincho" w:hAnsi="Arial" w:cs="Arial"/>
              <w:bCs/>
              <w:color w:val="A50021"/>
              <w:sz w:val="16"/>
              <w:szCs w:val="18"/>
            </w:rPr>
          </w:pPr>
          <w:r w:rsidRPr="0007605E">
            <w:rPr>
              <w:rFonts w:ascii="Arial" w:eastAsia="MS Mincho" w:hAnsi="Arial" w:cs="Arial"/>
              <w:bCs/>
              <w:color w:val="A50021"/>
              <w:sz w:val="16"/>
              <w:szCs w:val="18"/>
            </w:rPr>
            <w:t>UNIVERSITA’ DEGLI STUDI DI PADOVA</w:t>
          </w:r>
        </w:p>
      </w:tc>
    </w:tr>
  </w:tbl>
  <w:p w14:paraId="487130FE" w14:textId="77777777" w:rsidR="0007605E" w:rsidRDefault="0007605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A2F05" w14:textId="2CF1D1AA" w:rsidR="003F6FEC" w:rsidRPr="003F6FEC" w:rsidRDefault="00AE048E" w:rsidP="003F6FEC">
    <w:pPr>
      <w:pStyle w:val="Intestazione"/>
      <w:tabs>
        <w:tab w:val="clear" w:pos="4153"/>
        <w:tab w:val="clear" w:pos="8306"/>
        <w:tab w:val="center" w:pos="9639"/>
      </w:tabs>
      <w:ind w:right="-279"/>
      <w:rPr>
        <w:u w:val="thick" w:color="C00000"/>
      </w:rPr>
    </w:pPr>
    <w:r>
      <w:rPr>
        <w:noProof/>
        <w:u w:val="thick" w:color="C00000"/>
        <w:lang w:eastAsia="it-IT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508C7B6" wp14:editId="209FF007">
              <wp:simplePos x="0" y="0"/>
              <wp:positionH relativeFrom="column">
                <wp:posOffset>33020</wp:posOffset>
              </wp:positionH>
              <wp:positionV relativeFrom="paragraph">
                <wp:posOffset>5080</wp:posOffset>
              </wp:positionV>
              <wp:extent cx="8398510" cy="826770"/>
              <wp:effectExtent l="0" t="0" r="21590" b="11430"/>
              <wp:wrapNone/>
              <wp:docPr id="16" name="Grup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98510" cy="826770"/>
                        <a:chOff x="-1133475" y="0"/>
                        <a:chExt cx="8398510" cy="826770"/>
                      </a:xfrm>
                    </wpg:grpSpPr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984" r="10"/>
                        <a:stretch/>
                      </pic:blipFill>
                      <pic:spPr>
                        <a:xfrm>
                          <a:off x="5553075" y="0"/>
                          <a:ext cx="1711960" cy="7556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Connettore diritto 5"/>
                      <wps:cNvCnPr/>
                      <wps:spPr>
                        <a:xfrm>
                          <a:off x="-1133475" y="826770"/>
                          <a:ext cx="8385534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0D3F6BC" id="Gruppo 16" o:spid="_x0000_s1026" style="position:absolute;margin-left:2.6pt;margin-top:.4pt;width:661.3pt;height:65.1pt;z-index:251657216;mso-width-relative:margin" coordorigin="-11334" coordsize="83985,82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" o:spid="_x0000_s1027" type="#_x0000_t75" style="position:absolute;left:55530;width:17120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">
                <v:imagedata r:id="rId2" o:title="" cropleft="24238f" cropright="7f"/>
              </v:shape>
              <v:line id="Connettore diritto 5" o:spid="_x0000_s1028" style="position:absolute;visibility:visible;mso-wrap-style:square" from="-11334,8267" to="72520,8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" strokecolor="#c00000"/>
            </v:group>
          </w:pict>
        </mc:Fallback>
      </mc:AlternateContent>
    </w:r>
    <w:r w:rsidR="00E630E1"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5413AF26" wp14:editId="6463DEF1">
          <wp:simplePos x="0" y="0"/>
          <wp:positionH relativeFrom="column">
            <wp:posOffset>-114300</wp:posOffset>
          </wp:positionH>
          <wp:positionV relativeFrom="paragraph">
            <wp:posOffset>-67310</wp:posOffset>
          </wp:positionV>
          <wp:extent cx="1982398" cy="731591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" t="-2" r="8" b="35691"/>
                  <a:stretch/>
                </pic:blipFill>
                <pic:spPr bwMode="auto">
                  <a:xfrm>
                    <a:off x="0" y="0"/>
                    <a:ext cx="1982398" cy="731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05764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746"/>
    <w:rsid w:val="00022D6D"/>
    <w:rsid w:val="0007605E"/>
    <w:rsid w:val="000C30EC"/>
    <w:rsid w:val="0010348B"/>
    <w:rsid w:val="00145862"/>
    <w:rsid w:val="001717A6"/>
    <w:rsid w:val="001A6F21"/>
    <w:rsid w:val="001B7E86"/>
    <w:rsid w:val="001E2B82"/>
    <w:rsid w:val="00231715"/>
    <w:rsid w:val="00364598"/>
    <w:rsid w:val="00370ED0"/>
    <w:rsid w:val="003857B5"/>
    <w:rsid w:val="003B1A2B"/>
    <w:rsid w:val="003F6FEC"/>
    <w:rsid w:val="0040197B"/>
    <w:rsid w:val="0042222C"/>
    <w:rsid w:val="00435906"/>
    <w:rsid w:val="004868FA"/>
    <w:rsid w:val="0049085F"/>
    <w:rsid w:val="004C3ADE"/>
    <w:rsid w:val="004D17F0"/>
    <w:rsid w:val="00503782"/>
    <w:rsid w:val="00563E01"/>
    <w:rsid w:val="005862B8"/>
    <w:rsid w:val="005A10B9"/>
    <w:rsid w:val="00613837"/>
    <w:rsid w:val="00613FE4"/>
    <w:rsid w:val="00650B04"/>
    <w:rsid w:val="006868C7"/>
    <w:rsid w:val="006E2245"/>
    <w:rsid w:val="006F4F66"/>
    <w:rsid w:val="006F6E75"/>
    <w:rsid w:val="007046DB"/>
    <w:rsid w:val="00714DC4"/>
    <w:rsid w:val="00731C3B"/>
    <w:rsid w:val="00737F3F"/>
    <w:rsid w:val="00786EAC"/>
    <w:rsid w:val="00795681"/>
    <w:rsid w:val="007B52A7"/>
    <w:rsid w:val="007E3811"/>
    <w:rsid w:val="00802AB6"/>
    <w:rsid w:val="00846EBC"/>
    <w:rsid w:val="008606D1"/>
    <w:rsid w:val="00875743"/>
    <w:rsid w:val="00893937"/>
    <w:rsid w:val="008B5C37"/>
    <w:rsid w:val="008D42AB"/>
    <w:rsid w:val="009149F4"/>
    <w:rsid w:val="00946647"/>
    <w:rsid w:val="009509EA"/>
    <w:rsid w:val="009A19AE"/>
    <w:rsid w:val="009C1746"/>
    <w:rsid w:val="00A17F44"/>
    <w:rsid w:val="00A41F02"/>
    <w:rsid w:val="00A42B9B"/>
    <w:rsid w:val="00A66B19"/>
    <w:rsid w:val="00AB0AA5"/>
    <w:rsid w:val="00AE048E"/>
    <w:rsid w:val="00B12CEC"/>
    <w:rsid w:val="00B5098F"/>
    <w:rsid w:val="00B76052"/>
    <w:rsid w:val="00B81DE5"/>
    <w:rsid w:val="00BB21D0"/>
    <w:rsid w:val="00BC62C5"/>
    <w:rsid w:val="00C17B1A"/>
    <w:rsid w:val="00C40A89"/>
    <w:rsid w:val="00C45DCF"/>
    <w:rsid w:val="00C460BB"/>
    <w:rsid w:val="00C7146B"/>
    <w:rsid w:val="00C90A4A"/>
    <w:rsid w:val="00CB78AD"/>
    <w:rsid w:val="00CB7CA5"/>
    <w:rsid w:val="00CD792E"/>
    <w:rsid w:val="00D2027F"/>
    <w:rsid w:val="00D23C98"/>
    <w:rsid w:val="00D23FE8"/>
    <w:rsid w:val="00D435B9"/>
    <w:rsid w:val="00D5424B"/>
    <w:rsid w:val="00D603FE"/>
    <w:rsid w:val="00D62251"/>
    <w:rsid w:val="00D7145A"/>
    <w:rsid w:val="00DE3998"/>
    <w:rsid w:val="00DF1A57"/>
    <w:rsid w:val="00DF1BFD"/>
    <w:rsid w:val="00E00101"/>
    <w:rsid w:val="00E12622"/>
    <w:rsid w:val="00E203C9"/>
    <w:rsid w:val="00E3593B"/>
    <w:rsid w:val="00E4762D"/>
    <w:rsid w:val="00E52C31"/>
    <w:rsid w:val="00E630E1"/>
    <w:rsid w:val="00E93525"/>
    <w:rsid w:val="00F1597A"/>
    <w:rsid w:val="00F312FC"/>
    <w:rsid w:val="00F52755"/>
    <w:rsid w:val="00F646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7E2973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17C30"/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26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59</TotalTime>
  <Pages>1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Martin Garcia Adriana</cp:lastModifiedBy>
  <cp:revision>8</cp:revision>
  <cp:lastPrinted>2022-09-07T10:19:00Z</cp:lastPrinted>
  <dcterms:created xsi:type="dcterms:W3CDTF">2022-02-22T12:31:00Z</dcterms:created>
  <dcterms:modified xsi:type="dcterms:W3CDTF">2023-09-07T11:07:00Z</dcterms:modified>
</cp:coreProperties>
</file>